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855" w:rsidRPr="00D36789" w:rsidRDefault="000E6EBF" w:rsidP="00D36789">
      <w:pPr>
        <w:pStyle w:val="Ttulo1"/>
        <w:spacing w:before="0" w:after="0" w:line="240" w:lineRule="auto"/>
        <w:contextualSpacing/>
        <w:jc w:val="center"/>
        <w:rPr>
          <w:rFonts w:asciiTheme="minorHAnsi" w:eastAsiaTheme="minorHAnsi" w:hAnsiTheme="minorHAnsi" w:cstheme="minorHAnsi"/>
          <w:noProof w:val="0"/>
          <w:color w:val="auto"/>
          <w:spacing w:val="0"/>
          <w:kern w:val="0"/>
          <w:sz w:val="24"/>
          <w:szCs w:val="22"/>
        </w:rPr>
      </w:pPr>
      <w:bookmarkStart w:id="0" w:name="_GoBack"/>
      <w:bookmarkEnd w:id="0"/>
      <w:r w:rsidRPr="00D36789">
        <w:rPr>
          <w:rFonts w:asciiTheme="minorHAnsi" w:eastAsiaTheme="minorHAnsi" w:hAnsiTheme="minorHAnsi" w:cstheme="minorHAnsi"/>
          <w:noProof w:val="0"/>
          <w:color w:val="auto"/>
          <w:spacing w:val="0"/>
          <w:kern w:val="0"/>
          <w:sz w:val="24"/>
          <w:szCs w:val="22"/>
        </w:rPr>
        <w:t>IDONEIDAD DE LAS INSTALACIONES</w:t>
      </w:r>
    </w:p>
    <w:p w:rsidR="000E6EBF" w:rsidRPr="00D36789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 xml:space="preserve">En relación al ensayo clínico: </w:t>
      </w:r>
    </w:p>
    <w:p w:rsidR="000E6EBF" w:rsidRPr="00D36789" w:rsidRDefault="000E6EBF" w:rsidP="00491C2D">
      <w:pPr>
        <w:spacing w:before="0" w:line="240" w:lineRule="auto"/>
        <w:ind w:right="3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 xml:space="preserve">Título del estudio: </w:t>
      </w:r>
    </w:p>
    <w:p w:rsidR="000E6EBF" w:rsidRPr="00D36789" w:rsidRDefault="000E6EBF" w:rsidP="00491C2D">
      <w:pPr>
        <w:pStyle w:val="Default"/>
        <w:spacing w:after="240"/>
        <w:rPr>
          <w:rFonts w:asciiTheme="minorHAnsi" w:hAnsiTheme="minorHAnsi" w:cstheme="minorHAnsi"/>
          <w:color w:val="auto"/>
          <w:szCs w:val="22"/>
          <w:lang w:val="ca-ES"/>
        </w:rPr>
      </w:pPr>
      <w:r w:rsidRPr="00D36789">
        <w:rPr>
          <w:rFonts w:asciiTheme="minorHAnsi" w:hAnsiTheme="minorHAnsi" w:cstheme="minorHAnsi"/>
          <w:color w:val="auto"/>
          <w:szCs w:val="22"/>
          <w:lang w:val="ca-ES"/>
        </w:rPr>
        <w:t xml:space="preserve">Código: </w:t>
      </w:r>
    </w:p>
    <w:p w:rsidR="000E6EBF" w:rsidRPr="00D36789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 xml:space="preserve">EU CT Number: </w:t>
      </w:r>
    </w:p>
    <w:p w:rsidR="000E6EBF" w:rsidRPr="00D36789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 xml:space="preserve">Servicio al que pertenece el investigador principal: Servicio </w:t>
      </w:r>
      <w:r w:rsidR="002556D7" w:rsidRPr="002556D7">
        <w:rPr>
          <w:rFonts w:asciiTheme="minorHAnsi" w:hAnsiTheme="minorHAnsi" w:cstheme="minorHAnsi"/>
          <w:sz w:val="24"/>
        </w:rPr>
        <w:t xml:space="preserve">de </w:t>
      </w:r>
    </w:p>
    <w:p w:rsidR="000E6EBF" w:rsidRPr="00D36789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>Centro: Consorci Corporació Sanitària Parc Taulí</w:t>
      </w:r>
    </w:p>
    <w:p w:rsidR="000E6EBF" w:rsidRPr="00D36789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>Número de sujetos previstos en el centro:</w:t>
      </w:r>
    </w:p>
    <w:p w:rsidR="000E6EBF" w:rsidRPr="00D36789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 xml:space="preserve">Se hace constar que teniendo en cuenta la naturaleza y la utilización del medicamento en investigación, este centro cuenta con los recursos humanos, equipamiento e instalaciones necesarios para llevar a cabo este estudio. </w:t>
      </w:r>
    </w:p>
    <w:p w:rsidR="000E6EBF" w:rsidRPr="00D36789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 xml:space="preserve">Así mismo, se reconoce la colaboración de los siguientes servicios que han sido informados sobre su implicación en el estudio y han expresado su conformidad al respecto. </w:t>
      </w:r>
    </w:p>
    <w:p w:rsidR="000E6EBF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>Otros servicios implicados:</w:t>
      </w:r>
    </w:p>
    <w:p w:rsidR="000E6EBF" w:rsidRDefault="000E6EBF" w:rsidP="002C2460">
      <w:pPr>
        <w:pStyle w:val="Prrafodelista"/>
        <w:numPr>
          <w:ilvl w:val="0"/>
          <w:numId w:val="5"/>
        </w:numPr>
        <w:spacing w:before="0" w:after="120" w:line="240" w:lineRule="auto"/>
        <w:ind w:left="357" w:hanging="357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>Servicio de Farmacia.</w:t>
      </w:r>
    </w:p>
    <w:p w:rsidR="002556D7" w:rsidRPr="002556D7" w:rsidRDefault="002556D7" w:rsidP="002C2460">
      <w:pPr>
        <w:spacing w:before="0" w:after="120" w:line="240" w:lineRule="auto"/>
        <w:contextualSpacing/>
        <w:rPr>
          <w:rFonts w:asciiTheme="minorHAnsi" w:hAnsiTheme="minorHAnsi" w:cstheme="minorHAnsi"/>
          <w:sz w:val="24"/>
        </w:rPr>
      </w:pPr>
    </w:p>
    <w:p w:rsidR="000E6EBF" w:rsidRPr="00D36789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>□ Marcar en caso de que no sea necesaria la colaboración de otro servicio distinto del principal.</w:t>
      </w:r>
    </w:p>
    <w:p w:rsidR="000E6EBF" w:rsidRPr="00D36789" w:rsidRDefault="000E6EBF" w:rsidP="00491C2D">
      <w:pPr>
        <w:spacing w:before="0" w:line="240" w:lineRule="auto"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 xml:space="preserve">En Sabadell, </w:t>
      </w:r>
    </w:p>
    <w:p w:rsidR="000E6EBF" w:rsidRDefault="000E6EBF" w:rsidP="00D36789">
      <w:pPr>
        <w:spacing w:before="0" w:after="0" w:line="240" w:lineRule="auto"/>
        <w:contextualSpacing/>
        <w:rPr>
          <w:rFonts w:asciiTheme="minorHAnsi" w:hAnsiTheme="minorHAnsi" w:cstheme="minorHAnsi"/>
          <w:sz w:val="24"/>
        </w:rPr>
      </w:pPr>
    </w:p>
    <w:p w:rsidR="00D36789" w:rsidRDefault="00D36789" w:rsidP="00D36789">
      <w:pPr>
        <w:spacing w:before="0" w:after="0" w:line="240" w:lineRule="auto"/>
        <w:contextualSpacing/>
        <w:rPr>
          <w:rFonts w:asciiTheme="minorHAnsi" w:hAnsiTheme="minorHAnsi" w:cstheme="minorHAnsi"/>
          <w:sz w:val="24"/>
        </w:rPr>
      </w:pPr>
    </w:p>
    <w:p w:rsidR="00D36789" w:rsidRPr="00D36789" w:rsidRDefault="00D36789" w:rsidP="00D36789">
      <w:pPr>
        <w:spacing w:before="0" w:after="0" w:line="240" w:lineRule="auto"/>
        <w:contextualSpacing/>
        <w:rPr>
          <w:rFonts w:asciiTheme="minorHAnsi" w:hAnsiTheme="minorHAnsi" w:cstheme="minorHAnsi"/>
          <w:sz w:val="24"/>
        </w:rPr>
      </w:pPr>
    </w:p>
    <w:p w:rsidR="000E6EBF" w:rsidRPr="00D36789" w:rsidRDefault="000E6EBF" w:rsidP="00D36789">
      <w:pPr>
        <w:spacing w:before="0" w:after="0" w:line="240" w:lineRule="auto"/>
        <w:contextualSpacing/>
        <w:rPr>
          <w:rFonts w:asciiTheme="minorHAnsi" w:hAnsiTheme="minorHAnsi" w:cstheme="minorHAnsi"/>
          <w:sz w:val="24"/>
        </w:rPr>
      </w:pPr>
      <w:r w:rsidRPr="00D36789">
        <w:rPr>
          <w:rFonts w:asciiTheme="minorHAnsi" w:hAnsiTheme="minorHAnsi" w:cstheme="minorHAnsi"/>
          <w:sz w:val="24"/>
        </w:rPr>
        <w:t xml:space="preserve">Fdo: </w:t>
      </w:r>
    </w:p>
    <w:p w:rsidR="00536BB1" w:rsidRPr="00D36789" w:rsidRDefault="00E33E1D" w:rsidP="00D36789">
      <w:pPr>
        <w:spacing w:before="0" w:after="0" w:line="240" w:lineRule="auto"/>
        <w:contextualSpacing/>
        <w:rPr>
          <w:rFonts w:asciiTheme="minorHAnsi" w:hAnsiTheme="minorHAnsi" w:cstheme="minorHAnsi"/>
          <w:noProof/>
          <w:sz w:val="24"/>
        </w:rPr>
      </w:pPr>
      <w:r>
        <w:rPr>
          <w:rFonts w:asciiTheme="minorHAnsi" w:hAnsiTheme="minorHAnsi" w:cstheme="minorHAnsi"/>
          <w:sz w:val="24"/>
        </w:rPr>
        <w:t>Salvador Ventura</w:t>
      </w:r>
      <w:r w:rsidR="000E6EBF" w:rsidRPr="00D36789">
        <w:rPr>
          <w:rFonts w:asciiTheme="minorHAnsi" w:hAnsiTheme="minorHAnsi" w:cstheme="minorHAnsi"/>
          <w:sz w:val="24"/>
        </w:rPr>
        <w:t xml:space="preserve">, </w:t>
      </w:r>
      <w:r w:rsidR="00D36789">
        <w:rPr>
          <w:rFonts w:asciiTheme="minorHAnsi" w:hAnsiTheme="minorHAnsi" w:cstheme="minorHAnsi"/>
          <w:sz w:val="24"/>
        </w:rPr>
        <w:t>R</w:t>
      </w:r>
      <w:r w:rsidR="000E6EBF" w:rsidRPr="00D36789">
        <w:rPr>
          <w:rFonts w:asciiTheme="minorHAnsi" w:hAnsiTheme="minorHAnsi" w:cstheme="minorHAnsi"/>
          <w:sz w:val="24"/>
        </w:rPr>
        <w:t xml:space="preserve">epresentante legal del </w:t>
      </w:r>
      <w:r w:rsidR="00613725">
        <w:rPr>
          <w:rFonts w:asciiTheme="minorHAnsi" w:hAnsiTheme="minorHAnsi" w:cstheme="minorHAnsi"/>
          <w:sz w:val="24"/>
        </w:rPr>
        <w:t>Consorci Corporació Sanitària Parc Taulí</w:t>
      </w:r>
    </w:p>
    <w:sectPr w:rsidR="00536BB1" w:rsidRPr="00D36789" w:rsidSect="0024159D">
      <w:headerReference w:type="default" r:id="rId8"/>
      <w:footerReference w:type="default" r:id="rId9"/>
      <w:footerReference w:type="first" r:id="rId10"/>
      <w:pgSz w:w="11906" w:h="16838" w:code="9"/>
      <w:pgMar w:top="2835" w:right="1418" w:bottom="1134" w:left="1701" w:header="794" w:footer="7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C44" w:rsidRDefault="00481C44" w:rsidP="00071F34">
      <w:pPr>
        <w:spacing w:before="0" w:after="0" w:line="240" w:lineRule="auto"/>
      </w:pPr>
      <w:r>
        <w:separator/>
      </w:r>
    </w:p>
  </w:endnote>
  <w:endnote w:type="continuationSeparator" w:id="0">
    <w:p w:rsidR="00481C44" w:rsidRDefault="00481C44" w:rsidP="00071F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tivGrotesk-Regular">
    <w:panose1 w:val="020B05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tivGrotesk-Light">
    <w:panose1 w:val="020B03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AktivGrotesk-MediumItalic">
    <w:panose1 w:val="020B0604020202090204"/>
    <w:charset w:val="00"/>
    <w:family w:val="swiss"/>
    <w:notTrueType/>
    <w:pitch w:val="variable"/>
    <w:sig w:usb0="A00002AF" w:usb1="5000205B" w:usb2="00000000" w:usb3="00000000" w:csb0="0000009F" w:csb1="00000000"/>
  </w:font>
  <w:font w:name="AktivGrotesk-Bold">
    <w:panose1 w:val="020B08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tivGrotesk-Medium"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B39" w:rsidRPr="000C191D" w:rsidRDefault="005858A0" w:rsidP="003956FB">
    <w:pPr>
      <w:pStyle w:val="Piedepgina"/>
      <w:tabs>
        <w:tab w:val="clear" w:pos="4252"/>
        <w:tab w:val="clear" w:pos="8504"/>
      </w:tabs>
    </w:pPr>
    <w:r>
      <w:rPr>
        <w:noProof/>
        <w:lang w:eastAsia="ca-ES"/>
      </w:rPr>
      <w:drawing>
        <wp:anchor distT="0" distB="0" distL="114300" distR="114300" simplePos="0" relativeHeight="251692032" behindDoc="0" locked="0" layoutInCell="1" allowOverlap="1" wp14:anchorId="3465553E" wp14:editId="2E83F7F4">
          <wp:simplePos x="0" y="0"/>
          <wp:positionH relativeFrom="column">
            <wp:posOffset>3937264</wp:posOffset>
          </wp:positionH>
          <wp:positionV relativeFrom="paragraph">
            <wp:posOffset>187325</wp:posOffset>
          </wp:positionV>
          <wp:extent cx="245110" cy="245110"/>
          <wp:effectExtent l="0" t="0" r="2540" b="2540"/>
          <wp:wrapSquare wrapText="bothSides"/>
          <wp:docPr id="18" name="Imagen 18" descr="Youtube Logo Thin Vector SVG Icon - SVG Rep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Youtube Logo Thin Vector SVG Icon - SVG Repo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" cy="24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14300" distR="114300" simplePos="0" relativeHeight="251694080" behindDoc="0" locked="0" layoutInCell="1" allowOverlap="1" wp14:anchorId="17CC099C" wp14:editId="09996178">
          <wp:simplePos x="0" y="0"/>
          <wp:positionH relativeFrom="column">
            <wp:posOffset>3680460</wp:posOffset>
          </wp:positionH>
          <wp:positionV relativeFrom="paragraph">
            <wp:posOffset>198384</wp:posOffset>
          </wp:positionV>
          <wp:extent cx="213360" cy="208280"/>
          <wp:effectExtent l="0" t="0" r="0" b="1270"/>
          <wp:wrapSquare wrapText="bothSides"/>
          <wp:docPr id="19" name="Imagen 19" descr="LOGOS PEU POSTER MEDIC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LOGOS PEU POSTER MEDIC">
                    <a:hlinkClick r:id="rId3"/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77" t="-1544" r="23910" b="57876"/>
                  <a:stretch/>
                </pic:blipFill>
                <pic:spPr bwMode="auto">
                  <a:xfrm>
                    <a:off x="0" y="0"/>
                    <a:ext cx="213360" cy="208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14300" distR="114300" simplePos="0" relativeHeight="251696128" behindDoc="0" locked="0" layoutInCell="1" allowOverlap="1" wp14:anchorId="5C3CEA1F" wp14:editId="27EE8393">
          <wp:simplePos x="0" y="0"/>
          <wp:positionH relativeFrom="column">
            <wp:posOffset>3517049</wp:posOffset>
          </wp:positionH>
          <wp:positionV relativeFrom="paragraph">
            <wp:posOffset>228384</wp:posOffset>
          </wp:positionV>
          <wp:extent cx="128270" cy="144780"/>
          <wp:effectExtent l="0" t="0" r="5080" b="7620"/>
          <wp:wrapSquare wrapText="bothSides"/>
          <wp:docPr id="20" name="Imagen 20" descr="logo-black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logo-black">
                    <a:hlinkClick r:id="rId5"/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6E28" w:rsidRPr="00606E28">
      <w:rPr>
        <w:noProof/>
        <w:lang w:eastAsia="ca-ES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043A6FDA" wp14:editId="50E1C2AE">
              <wp:simplePos x="0" y="0"/>
              <wp:positionH relativeFrom="margin">
                <wp:posOffset>-635</wp:posOffset>
              </wp:positionH>
              <wp:positionV relativeFrom="paragraph">
                <wp:posOffset>-14269</wp:posOffset>
              </wp:positionV>
              <wp:extent cx="3242310" cy="488315"/>
              <wp:effectExtent l="0" t="0" r="0" b="0"/>
              <wp:wrapNone/>
              <wp:docPr id="3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310" cy="488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6E28" w:rsidRPr="00790EAC" w:rsidRDefault="00AE3AD2" w:rsidP="00606E28">
                          <w:pPr>
                            <w:jc w:val="left"/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>CEIm Parc Taulí</w:t>
                          </w:r>
                          <w:r w:rsidR="00606E28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br/>
                          </w:r>
                          <w:r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>93 745</w:t>
                          </w:r>
                          <w:r w:rsidR="00606E28" w:rsidRPr="00606E28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 xml:space="preserve"> </w:t>
                          </w:r>
                          <w:r w:rsidR="003956FB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>84 54</w:t>
                          </w:r>
                          <w:r w:rsidR="00606E28" w:rsidRPr="00606E28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 xml:space="preserve">  |   c</w:t>
                          </w:r>
                          <w:r w:rsidR="003956FB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>eic@tauli.cat</w:t>
                          </w:r>
                          <w:r w:rsidR="00606E28" w:rsidRPr="00606E28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 xml:space="preserve">  |  www.tauli.cat/institut/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A6FD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-.05pt;margin-top:-1.1pt;width:255.3pt;height:38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" filled="f" stroked="f">
              <v:textbox>
                <w:txbxContent>
                  <w:p w:rsidR="00606E28" w:rsidRPr="00790EAC" w:rsidRDefault="00AE3AD2" w:rsidP="00606E28">
                    <w:pPr>
                      <w:jc w:val="left"/>
                      <w:rPr>
                        <w:rFonts w:ascii="AktivGrotesk-Light" w:hAnsi="AktivGrotesk-Light"/>
                        <w:sz w:val="13"/>
                        <w:szCs w:val="13"/>
                      </w:rPr>
                    </w:pPr>
                    <w:r>
                      <w:rPr>
                        <w:rFonts w:ascii="AktivGrotesk-Light" w:hAnsi="AktivGrotesk-Light"/>
                        <w:sz w:val="13"/>
                        <w:szCs w:val="13"/>
                      </w:rPr>
                      <w:t>CEIm Parc Taulí</w:t>
                    </w:r>
                    <w:r w:rsidR="00606E28">
                      <w:rPr>
                        <w:rFonts w:ascii="AktivGrotesk-Light" w:hAnsi="AktivGrotesk-Light"/>
                        <w:sz w:val="13"/>
                        <w:szCs w:val="13"/>
                      </w:rPr>
                      <w:br/>
                    </w:r>
                    <w:r>
                      <w:rPr>
                        <w:rFonts w:ascii="AktivGrotesk-Light" w:hAnsi="AktivGrotesk-Light"/>
                        <w:sz w:val="13"/>
                        <w:szCs w:val="13"/>
                      </w:rPr>
                      <w:t>93 745</w:t>
                    </w:r>
                    <w:r w:rsidR="00606E28" w:rsidRPr="00606E28">
                      <w:rPr>
                        <w:rFonts w:ascii="AktivGrotesk-Light" w:hAnsi="AktivGrotesk-Light"/>
                        <w:sz w:val="13"/>
                        <w:szCs w:val="13"/>
                      </w:rPr>
                      <w:t xml:space="preserve"> </w:t>
                    </w:r>
                    <w:r w:rsidR="003956FB">
                      <w:rPr>
                        <w:rFonts w:ascii="AktivGrotesk-Light" w:hAnsi="AktivGrotesk-Light"/>
                        <w:sz w:val="13"/>
                        <w:szCs w:val="13"/>
                      </w:rPr>
                      <w:t>84 54</w:t>
                    </w:r>
                    <w:r w:rsidR="00606E28" w:rsidRPr="00606E28">
                      <w:rPr>
                        <w:rFonts w:ascii="AktivGrotesk-Light" w:hAnsi="AktivGrotesk-Light"/>
                        <w:sz w:val="13"/>
                        <w:szCs w:val="13"/>
                      </w:rPr>
                      <w:t xml:space="preserve">  |   c</w:t>
                    </w:r>
                    <w:r w:rsidR="003956FB">
                      <w:rPr>
                        <w:rFonts w:ascii="AktivGrotesk-Light" w:hAnsi="AktivGrotesk-Light"/>
                        <w:sz w:val="13"/>
                        <w:szCs w:val="13"/>
                      </w:rPr>
                      <w:t>eic@tauli.cat</w:t>
                    </w:r>
                    <w:r w:rsidR="00606E28" w:rsidRPr="00606E28">
                      <w:rPr>
                        <w:rFonts w:ascii="AktivGrotesk-Light" w:hAnsi="AktivGrotesk-Light"/>
                        <w:sz w:val="13"/>
                        <w:szCs w:val="13"/>
                      </w:rPr>
                      <w:t xml:space="preserve">  |  www.tauli.cat/institut/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06E28" w:rsidRPr="00606E28">
      <w:rPr>
        <w:noProof/>
        <w:lang w:eastAsia="ca-ES"/>
      </w:rPr>
      <w:drawing>
        <wp:anchor distT="0" distB="0" distL="114300" distR="114300" simplePos="0" relativeHeight="251685888" behindDoc="1" locked="0" layoutInCell="1" allowOverlap="1" wp14:anchorId="7FF667CC" wp14:editId="2AF8EE1A">
          <wp:simplePos x="0" y="0"/>
          <wp:positionH relativeFrom="margin">
            <wp:posOffset>3380105</wp:posOffset>
          </wp:positionH>
          <wp:positionV relativeFrom="margin">
            <wp:posOffset>9438005</wp:posOffset>
          </wp:positionV>
          <wp:extent cx="128270" cy="144780"/>
          <wp:effectExtent l="0" t="0" r="5080" b="7620"/>
          <wp:wrapNone/>
          <wp:docPr id="1" name="Imagen 1" descr="logo-black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black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E28" w:rsidRPr="00606E28">
      <w:rPr>
        <w:noProof/>
        <w:lang w:eastAsia="ca-ES"/>
      </w:rPr>
      <w:drawing>
        <wp:anchor distT="0" distB="0" distL="114300" distR="114300" simplePos="0" relativeHeight="251686912" behindDoc="1" locked="0" layoutInCell="1" allowOverlap="1" wp14:anchorId="2AD331FD" wp14:editId="033188E3">
          <wp:simplePos x="0" y="0"/>
          <wp:positionH relativeFrom="margin">
            <wp:posOffset>3560445</wp:posOffset>
          </wp:positionH>
          <wp:positionV relativeFrom="margin">
            <wp:posOffset>9405782</wp:posOffset>
          </wp:positionV>
          <wp:extent cx="213360" cy="208280"/>
          <wp:effectExtent l="0" t="0" r="0" b="1270"/>
          <wp:wrapNone/>
          <wp:docPr id="2" name="Imagen 2" descr="LOGOS PEU POSTER MEDIC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 PEU POSTER MEDIC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77" t="-1544" r="23910" b="57876"/>
                  <a:stretch/>
                </pic:blipFill>
                <pic:spPr bwMode="auto">
                  <a:xfrm>
                    <a:off x="0" y="0"/>
                    <a:ext cx="213360" cy="208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06E28" w:rsidRPr="00606E28">
      <w:rPr>
        <w:noProof/>
        <w:lang w:eastAsia="ca-ES"/>
      </w:rPr>
      <w:drawing>
        <wp:anchor distT="0" distB="0" distL="114300" distR="114300" simplePos="0" relativeHeight="251687936" behindDoc="1" locked="0" layoutInCell="1" allowOverlap="1" wp14:anchorId="1E5D1501" wp14:editId="73FB851B">
          <wp:simplePos x="0" y="0"/>
          <wp:positionH relativeFrom="margin">
            <wp:posOffset>3804920</wp:posOffset>
          </wp:positionH>
          <wp:positionV relativeFrom="margin">
            <wp:posOffset>9396095</wp:posOffset>
          </wp:positionV>
          <wp:extent cx="245110" cy="245110"/>
          <wp:effectExtent l="0" t="0" r="2540" b="2540"/>
          <wp:wrapNone/>
          <wp:docPr id="3" name="Imagen 3" descr="Youtube Logo Thin Vector SVG Icon - SVG Rep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Youtube Logo Thin Vector SVG Icon - SVG Rep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" cy="24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4BA5">
      <w:rPr>
        <w:noProof/>
        <w:lang w:eastAsia="ca-ES"/>
      </w:rPr>
      <w:drawing>
        <wp:anchor distT="0" distB="0" distL="114300" distR="114300" simplePos="0" relativeHeight="251676672" behindDoc="1" locked="0" layoutInCell="1" allowOverlap="1" wp14:anchorId="132E4111" wp14:editId="7082DE26">
          <wp:simplePos x="0" y="0"/>
          <wp:positionH relativeFrom="column">
            <wp:posOffset>4319491</wp:posOffset>
          </wp:positionH>
          <wp:positionV relativeFrom="paragraph">
            <wp:posOffset>-1126463</wp:posOffset>
          </wp:positionV>
          <wp:extent cx="2948993" cy="2623494"/>
          <wp:effectExtent l="0" t="0" r="3810" b="5715"/>
          <wp:wrapNone/>
          <wp:docPr id="4" name="Imagen 4" descr="IMAGOTIPO MARC MARE TRANS 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OTIPO MARC MARE TRANS 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93" cy="26234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E28">
      <w:tab/>
    </w:r>
    <w:r w:rsidR="003956FB">
      <w:tab/>
    </w:r>
    <w:r w:rsidR="003956FB">
      <w:tab/>
    </w:r>
    <w:r w:rsidR="003956FB">
      <w:tab/>
    </w:r>
    <w:r w:rsidR="003956FB">
      <w:tab/>
    </w:r>
    <w:r w:rsidR="003956FB">
      <w:tab/>
    </w:r>
    <w:r w:rsidR="003956FB">
      <w:tab/>
    </w:r>
    <w:r>
      <w:tab/>
    </w:r>
    <w:r w:rsidR="003956FB">
      <w:tab/>
    </w:r>
    <w:r w:rsidR="003956FB">
      <w:tab/>
    </w:r>
    <w:r w:rsidR="000C191D" w:rsidRPr="00356305">
      <w:rPr>
        <w:sz w:val="16"/>
      </w:rPr>
      <w:fldChar w:fldCharType="begin"/>
    </w:r>
    <w:r w:rsidR="000C191D" w:rsidRPr="00356305">
      <w:rPr>
        <w:sz w:val="16"/>
      </w:rPr>
      <w:instrText>PAGE   \* MERGEFORMAT</w:instrText>
    </w:r>
    <w:r w:rsidR="000C191D" w:rsidRPr="00356305">
      <w:rPr>
        <w:sz w:val="16"/>
      </w:rPr>
      <w:fldChar w:fldCharType="separate"/>
    </w:r>
    <w:r w:rsidR="00965D41" w:rsidRPr="00965D41">
      <w:rPr>
        <w:noProof/>
        <w:sz w:val="16"/>
        <w:lang w:val="es-ES"/>
      </w:rPr>
      <w:t>1</w:t>
    </w:r>
    <w:r w:rsidR="000C191D" w:rsidRPr="00356305"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21" w:rsidRDefault="00606E28">
    <w:pPr>
      <w:pStyle w:val="Piedepgina"/>
    </w:pPr>
    <w:r w:rsidRPr="00606E28">
      <w:rPr>
        <w:noProof/>
        <w:lang w:eastAsia="ca-ES"/>
      </w:rPr>
      <w:drawing>
        <wp:anchor distT="0" distB="0" distL="114300" distR="114300" simplePos="0" relativeHeight="251680768" behindDoc="0" locked="0" layoutInCell="1" allowOverlap="1" wp14:anchorId="679141C0" wp14:editId="4A945CF5">
          <wp:simplePos x="0" y="0"/>
          <wp:positionH relativeFrom="margin">
            <wp:posOffset>3320415</wp:posOffset>
          </wp:positionH>
          <wp:positionV relativeFrom="margin">
            <wp:posOffset>8181975</wp:posOffset>
          </wp:positionV>
          <wp:extent cx="128270" cy="144780"/>
          <wp:effectExtent l="0" t="0" r="5080" b="7620"/>
          <wp:wrapSquare wrapText="bothSides"/>
          <wp:docPr id="9" name="Imagen 9" descr="logo-black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blac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6E28">
      <w:rPr>
        <w:noProof/>
        <w:lang w:eastAsia="ca-ES"/>
      </w:rPr>
      <w:drawing>
        <wp:anchor distT="0" distB="0" distL="114300" distR="114300" simplePos="0" relativeHeight="251681792" behindDoc="0" locked="0" layoutInCell="1" allowOverlap="1" wp14:anchorId="38BF06A9" wp14:editId="136F4B34">
          <wp:simplePos x="0" y="0"/>
          <wp:positionH relativeFrom="margin">
            <wp:posOffset>3493770</wp:posOffset>
          </wp:positionH>
          <wp:positionV relativeFrom="margin">
            <wp:posOffset>8158480</wp:posOffset>
          </wp:positionV>
          <wp:extent cx="213360" cy="208280"/>
          <wp:effectExtent l="0" t="0" r="0" b="1270"/>
          <wp:wrapSquare wrapText="bothSides"/>
          <wp:docPr id="10" name="Imagen 10" descr="LOGOS PEU POSTER MEDIC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 PEU POSTER MEDIC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77" t="-1544" r="23910" b="57876"/>
                  <a:stretch/>
                </pic:blipFill>
                <pic:spPr bwMode="auto">
                  <a:xfrm>
                    <a:off x="0" y="0"/>
                    <a:ext cx="213360" cy="208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06E28">
      <w:rPr>
        <w:noProof/>
        <w:lang w:eastAsia="ca-ES"/>
      </w:rPr>
      <w:drawing>
        <wp:anchor distT="0" distB="0" distL="114300" distR="114300" simplePos="0" relativeHeight="251682816" behindDoc="0" locked="0" layoutInCell="1" allowOverlap="1" wp14:anchorId="2FA4BA25" wp14:editId="5D85F661">
          <wp:simplePos x="0" y="0"/>
          <wp:positionH relativeFrom="margin">
            <wp:posOffset>3736975</wp:posOffset>
          </wp:positionH>
          <wp:positionV relativeFrom="margin">
            <wp:posOffset>8150063</wp:posOffset>
          </wp:positionV>
          <wp:extent cx="245110" cy="245110"/>
          <wp:effectExtent l="0" t="0" r="2540" b="2540"/>
          <wp:wrapSquare wrapText="bothSides"/>
          <wp:docPr id="11" name="Imagen 11" descr="Youtube Logo Thin Vector SVG Icon - SVG Repo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Youtube Logo Thin Vector SVG Icon - SVG Repo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" cy="24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13D21">
      <w:rPr>
        <w:noProof/>
        <w:lang w:eastAsia="ca-ES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7749D860" wp14:editId="66FEE5B7">
              <wp:simplePos x="0" y="0"/>
              <wp:positionH relativeFrom="column">
                <wp:posOffset>-723</wp:posOffset>
              </wp:positionH>
              <wp:positionV relativeFrom="paragraph">
                <wp:posOffset>104022</wp:posOffset>
              </wp:positionV>
              <wp:extent cx="3274828" cy="488655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4828" cy="488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3D21" w:rsidRPr="00790EAC" w:rsidRDefault="0075123A" w:rsidP="00606E28">
                          <w:pPr>
                            <w:jc w:val="left"/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>CEIm Parc Taulí</w:t>
                          </w:r>
                          <w:r w:rsidR="00606E28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br/>
                          </w:r>
                          <w:r w:rsidR="00606E28" w:rsidRPr="00606E28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>93 7</w:t>
                          </w:r>
                          <w:r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>45 84 54</w:t>
                          </w:r>
                          <w:r w:rsidR="00606E28" w:rsidRPr="00606E28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 xml:space="preserve">  |   c</w:t>
                          </w:r>
                          <w:r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>eic</w:t>
                          </w:r>
                          <w:r w:rsidR="00606E28" w:rsidRPr="00606E28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 xml:space="preserve">@tauli.cat </w:t>
                          </w:r>
                          <w:r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 xml:space="preserve">       </w:t>
                          </w:r>
                          <w:r w:rsidR="00606E28" w:rsidRPr="00606E28"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  <w:t xml:space="preserve">  |  www.tauli.cat/institut/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49D86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.05pt;margin-top:8.2pt;width:257.85pt;height:3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" filled="f" stroked="f">
              <v:textbox>
                <w:txbxContent>
                  <w:p w:rsidR="00C13D21" w:rsidRPr="00790EAC" w:rsidRDefault="0075123A" w:rsidP="00606E28">
                    <w:pPr>
                      <w:jc w:val="left"/>
                      <w:rPr>
                        <w:rFonts w:ascii="AktivGrotesk-Light" w:hAnsi="AktivGrotesk-Light"/>
                        <w:sz w:val="13"/>
                        <w:szCs w:val="13"/>
                      </w:rPr>
                    </w:pPr>
                    <w:r>
                      <w:rPr>
                        <w:rFonts w:ascii="AktivGrotesk-Light" w:hAnsi="AktivGrotesk-Light"/>
                        <w:sz w:val="13"/>
                        <w:szCs w:val="13"/>
                      </w:rPr>
                      <w:t>CEIm Parc Taulí</w:t>
                    </w:r>
                    <w:r w:rsidR="00606E28">
                      <w:rPr>
                        <w:rFonts w:ascii="AktivGrotesk-Light" w:hAnsi="AktivGrotesk-Light"/>
                        <w:sz w:val="13"/>
                        <w:szCs w:val="13"/>
                      </w:rPr>
                      <w:br/>
                    </w:r>
                    <w:r w:rsidR="00606E28" w:rsidRPr="00606E28">
                      <w:rPr>
                        <w:rFonts w:ascii="AktivGrotesk-Light" w:hAnsi="AktivGrotesk-Light"/>
                        <w:sz w:val="13"/>
                        <w:szCs w:val="13"/>
                      </w:rPr>
                      <w:t>93 7</w:t>
                    </w:r>
                    <w:r>
                      <w:rPr>
                        <w:rFonts w:ascii="AktivGrotesk-Light" w:hAnsi="AktivGrotesk-Light"/>
                        <w:sz w:val="13"/>
                        <w:szCs w:val="13"/>
                      </w:rPr>
                      <w:t>45 84 54</w:t>
                    </w:r>
                    <w:r w:rsidR="00606E28" w:rsidRPr="00606E28">
                      <w:rPr>
                        <w:rFonts w:ascii="AktivGrotesk-Light" w:hAnsi="AktivGrotesk-Light"/>
                        <w:sz w:val="13"/>
                        <w:szCs w:val="13"/>
                      </w:rPr>
                      <w:t xml:space="preserve">  |   c</w:t>
                    </w:r>
                    <w:r>
                      <w:rPr>
                        <w:rFonts w:ascii="AktivGrotesk-Light" w:hAnsi="AktivGrotesk-Light"/>
                        <w:sz w:val="13"/>
                        <w:szCs w:val="13"/>
                      </w:rPr>
                      <w:t>eic</w:t>
                    </w:r>
                    <w:r w:rsidR="00606E28" w:rsidRPr="00606E28">
                      <w:rPr>
                        <w:rFonts w:ascii="AktivGrotesk-Light" w:hAnsi="AktivGrotesk-Light"/>
                        <w:sz w:val="13"/>
                        <w:szCs w:val="13"/>
                      </w:rPr>
                      <w:t xml:space="preserve">@tauli.cat </w:t>
                    </w:r>
                    <w:r>
                      <w:rPr>
                        <w:rFonts w:ascii="AktivGrotesk-Light" w:hAnsi="AktivGrotesk-Light"/>
                        <w:sz w:val="13"/>
                        <w:szCs w:val="13"/>
                      </w:rPr>
                      <w:t xml:space="preserve">       </w:t>
                    </w:r>
                    <w:r w:rsidR="00606E28" w:rsidRPr="00606E28">
                      <w:rPr>
                        <w:rFonts w:ascii="AktivGrotesk-Light" w:hAnsi="AktivGrotesk-Light"/>
                        <w:sz w:val="13"/>
                        <w:szCs w:val="13"/>
                      </w:rPr>
                      <w:t xml:space="preserve">  |  www.tauli.cat/institut/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C44" w:rsidRDefault="00481C44" w:rsidP="00071F34">
      <w:pPr>
        <w:spacing w:before="0" w:after="0" w:line="240" w:lineRule="auto"/>
      </w:pPr>
      <w:r>
        <w:separator/>
      </w:r>
    </w:p>
  </w:footnote>
  <w:footnote w:type="continuationSeparator" w:id="0">
    <w:p w:rsidR="00481C44" w:rsidRDefault="00481C44" w:rsidP="00071F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AD2" w:rsidRDefault="00AE3AD2">
    <w:pPr>
      <w:pStyle w:val="Encabezado"/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4D5C1958" wp14:editId="6145233A">
              <wp:simplePos x="0" y="0"/>
              <wp:positionH relativeFrom="column">
                <wp:posOffset>-1296063</wp:posOffset>
              </wp:positionH>
              <wp:positionV relativeFrom="paragraph">
                <wp:posOffset>-2473491</wp:posOffset>
              </wp:positionV>
              <wp:extent cx="4895850" cy="4355465"/>
              <wp:effectExtent l="0" t="0" r="0" b="6985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95850" cy="4355465"/>
                        <a:chOff x="0" y="0"/>
                        <a:chExt cx="4895850" cy="4355465"/>
                      </a:xfrm>
                    </wpg:grpSpPr>
                    <pic:pic xmlns:pic="http://schemas.openxmlformats.org/drawingml/2006/picture">
                      <pic:nvPicPr>
                        <pic:cNvPr id="8" name="Imagen 8" descr="IMAGOTIPO MARC MARE TRANS 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0" cy="4355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144987" y="2981740"/>
                          <a:ext cx="138938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AD2" w:rsidRPr="00722284" w:rsidRDefault="00AE3AD2" w:rsidP="00AE3AD2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722284">
                              <w:rPr>
                                <w:sz w:val="14"/>
                                <w:szCs w:val="14"/>
                              </w:rPr>
                              <w:t xml:space="preserve">Plaça Torre de l'Aigua, s/n, </w:t>
                            </w:r>
                            <w:r w:rsidRPr="00722284">
                              <w:rPr>
                                <w:sz w:val="14"/>
                                <w:szCs w:val="14"/>
                              </w:rPr>
                              <w:br/>
                              <w:t>08208 Sabadell, Barcelona</w:t>
                            </w:r>
                            <w:r w:rsidRPr="00722284">
                              <w:rPr>
                                <w:sz w:val="14"/>
                                <w:szCs w:val="14"/>
                              </w:rPr>
                              <w:br/>
                              <w:t>93 723 66 73</w:t>
                            </w:r>
                            <w:r w:rsidRPr="00722284">
                              <w:rPr>
                                <w:sz w:val="14"/>
                                <w:szCs w:val="14"/>
                              </w:rPr>
                              <w:br/>
                              <w:t xml:space="preserve">www.tauli.cat/institut   </w:t>
                            </w:r>
                          </w:p>
                          <w:p w:rsidR="00AE3AD2" w:rsidRPr="00071F34" w:rsidRDefault="00AE3AD2" w:rsidP="00AE3AD2">
                            <w:pPr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 descr="MARCA I3PT 30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0" y="2393343"/>
                          <a:ext cx="217360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5C1958" id="Grupo 12" o:spid="_x0000_s1026" style="position:absolute;left:0;text-align:left;margin-left:-102.05pt;margin-top:-194.75pt;width:385.5pt;height:342.95pt;z-index:251689984" coordsize="48958,435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OnxodHRwOi8vbnMuYWRvYmUuY29tL3hhcC8xLjAvADw/eHBh&#10;Y2tldCBiZWdpbj0i77u/IiBpZD0iVzVNME1wQ2VoaUh6cmVTek5UY3prYzlkIj8+Cjx4OnhtcG1l&#10;dGEgeG1sbnM6eD0iYWRvYmU6bnM6bWV0YS8iIHg6eG1wdGs9IkFkb2JlIFhNUCBDb3JlIDkuMS1j&#10;MDAxIDc5LmE4ZDQ3NTMsIDIwMjMvMDMvMjMtMDg6NTY6Mzc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YxZWNhMWFiLTgwNmUtZGE0Yy1hNzQ1LTJjN2Y0Njcy&#10;YWUzMDwvc3RFdnQ6aW5zdGFuY2VJRD4KICAgICAgICAgICAgICAgICAgPHN0RXZ0OndoZW4+MjAy&#10;My0wNS0yNFQxMDoxMzozMSswMjowMDwvc3RFdnQ6d2hlbj4KICAgICAgICAgICAgICAgICAgPHN0&#10;RXZ0OnNvZnR3YXJlQWdlbnQ+QWRvYmUgSWxsdXN0cmF0b3IgMjcuN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Hf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alt="IMAGOTIPO MARC MARE TRANS B" style="position:absolute;width:48958;height:4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">
                <v:imagedata r:id="rId3" o:title="IMAGOTIPO MARC MARE TRANS B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1449;top:29817;width:13894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:rsidR="00AE3AD2" w:rsidRPr="00722284" w:rsidRDefault="00AE3AD2" w:rsidP="00AE3AD2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  <w:r w:rsidRPr="00722284">
                        <w:rPr>
                          <w:sz w:val="14"/>
                          <w:szCs w:val="14"/>
                        </w:rPr>
                        <w:t xml:space="preserve">Plaça Torre de l'Aigua, s/n, </w:t>
                      </w:r>
                      <w:r w:rsidRPr="00722284">
                        <w:rPr>
                          <w:sz w:val="14"/>
                          <w:szCs w:val="14"/>
                        </w:rPr>
                        <w:br/>
                        <w:t>08208 Sabadell, Barcelona</w:t>
                      </w:r>
                      <w:r w:rsidRPr="00722284">
                        <w:rPr>
                          <w:sz w:val="14"/>
                          <w:szCs w:val="14"/>
                        </w:rPr>
                        <w:br/>
                        <w:t>93 723 66 73</w:t>
                      </w:r>
                      <w:r w:rsidRPr="00722284">
                        <w:rPr>
                          <w:sz w:val="14"/>
                          <w:szCs w:val="14"/>
                        </w:rPr>
                        <w:br/>
                        <w:t xml:space="preserve">www.tauli.cat/institut   </w:t>
                      </w:r>
                    </w:p>
                    <w:p w:rsidR="00AE3AD2" w:rsidRPr="00071F34" w:rsidRDefault="00AE3AD2" w:rsidP="00AE3AD2">
                      <w:pPr>
                        <w:jc w:val="lef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 id="Imagen 7" o:spid="_x0000_s1029" type="#_x0000_t75" alt="MARCA I3PT 300" style="position:absolute;left:6122;top:23933;width:21736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">
                <v:imagedata r:id="rId4" o:title="MARCA I3PT 300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01291"/>
    <w:multiLevelType w:val="hybridMultilevel"/>
    <w:tmpl w:val="0E5E9D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C3805"/>
    <w:multiLevelType w:val="hybridMultilevel"/>
    <w:tmpl w:val="C382F8D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41AA4A8C"/>
    <w:multiLevelType w:val="hybridMultilevel"/>
    <w:tmpl w:val="256AAA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936C4"/>
    <w:multiLevelType w:val="hybridMultilevel"/>
    <w:tmpl w:val="802CA9D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32473CD"/>
    <w:multiLevelType w:val="hybridMultilevel"/>
    <w:tmpl w:val="7E90F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D41"/>
    <w:rsid w:val="00016B39"/>
    <w:rsid w:val="0002375A"/>
    <w:rsid w:val="00044B31"/>
    <w:rsid w:val="00046CD8"/>
    <w:rsid w:val="00060787"/>
    <w:rsid w:val="00071F34"/>
    <w:rsid w:val="000A7D85"/>
    <w:rsid w:val="000C191D"/>
    <w:rsid w:val="000C680C"/>
    <w:rsid w:val="000E6EBF"/>
    <w:rsid w:val="000F20EF"/>
    <w:rsid w:val="000F3CBE"/>
    <w:rsid w:val="001258FE"/>
    <w:rsid w:val="001509A4"/>
    <w:rsid w:val="00180F68"/>
    <w:rsid w:val="001C6437"/>
    <w:rsid w:val="002266C9"/>
    <w:rsid w:val="00233DB8"/>
    <w:rsid w:val="0024159D"/>
    <w:rsid w:val="002556D7"/>
    <w:rsid w:val="00270CF5"/>
    <w:rsid w:val="002853BE"/>
    <w:rsid w:val="002B41F5"/>
    <w:rsid w:val="002C14D2"/>
    <w:rsid w:val="002C2460"/>
    <w:rsid w:val="002D3464"/>
    <w:rsid w:val="002D3AC4"/>
    <w:rsid w:val="00307E15"/>
    <w:rsid w:val="00317F1F"/>
    <w:rsid w:val="00356305"/>
    <w:rsid w:val="003749E3"/>
    <w:rsid w:val="003956FB"/>
    <w:rsid w:val="00404F89"/>
    <w:rsid w:val="0040744C"/>
    <w:rsid w:val="004646C3"/>
    <w:rsid w:val="00473C85"/>
    <w:rsid w:val="00481C44"/>
    <w:rsid w:val="00491C2D"/>
    <w:rsid w:val="00535F13"/>
    <w:rsid w:val="00536BB1"/>
    <w:rsid w:val="005572B5"/>
    <w:rsid w:val="005858A0"/>
    <w:rsid w:val="005F623B"/>
    <w:rsid w:val="00606E28"/>
    <w:rsid w:val="00613725"/>
    <w:rsid w:val="00615C73"/>
    <w:rsid w:val="00615DF3"/>
    <w:rsid w:val="00622FB7"/>
    <w:rsid w:val="00634890"/>
    <w:rsid w:val="00657DFC"/>
    <w:rsid w:val="006A538F"/>
    <w:rsid w:val="006B2475"/>
    <w:rsid w:val="006C678B"/>
    <w:rsid w:val="006D09C9"/>
    <w:rsid w:val="006D3CCD"/>
    <w:rsid w:val="006D46F0"/>
    <w:rsid w:val="00716AEC"/>
    <w:rsid w:val="00722284"/>
    <w:rsid w:val="00742674"/>
    <w:rsid w:val="0075123A"/>
    <w:rsid w:val="0075142E"/>
    <w:rsid w:val="00790EAC"/>
    <w:rsid w:val="007A1608"/>
    <w:rsid w:val="007C67B5"/>
    <w:rsid w:val="007E2A69"/>
    <w:rsid w:val="0084074C"/>
    <w:rsid w:val="008C2572"/>
    <w:rsid w:val="00965D41"/>
    <w:rsid w:val="009F1855"/>
    <w:rsid w:val="00A320B0"/>
    <w:rsid w:val="00A52008"/>
    <w:rsid w:val="00A5773B"/>
    <w:rsid w:val="00AA5EDA"/>
    <w:rsid w:val="00AD0822"/>
    <w:rsid w:val="00AD0C57"/>
    <w:rsid w:val="00AD4BA5"/>
    <w:rsid w:val="00AE3AD2"/>
    <w:rsid w:val="00B116CA"/>
    <w:rsid w:val="00B26E0F"/>
    <w:rsid w:val="00B40025"/>
    <w:rsid w:val="00B54A21"/>
    <w:rsid w:val="00B675C0"/>
    <w:rsid w:val="00B82931"/>
    <w:rsid w:val="00BB0E39"/>
    <w:rsid w:val="00BB767F"/>
    <w:rsid w:val="00BF17CA"/>
    <w:rsid w:val="00C13D21"/>
    <w:rsid w:val="00CD2F1A"/>
    <w:rsid w:val="00CE4226"/>
    <w:rsid w:val="00D20695"/>
    <w:rsid w:val="00D36789"/>
    <w:rsid w:val="00D52D68"/>
    <w:rsid w:val="00D53562"/>
    <w:rsid w:val="00D6002B"/>
    <w:rsid w:val="00D66A0F"/>
    <w:rsid w:val="00DF1E41"/>
    <w:rsid w:val="00E2148E"/>
    <w:rsid w:val="00E33E1D"/>
    <w:rsid w:val="00E52586"/>
    <w:rsid w:val="00E95076"/>
    <w:rsid w:val="00EC5FAF"/>
    <w:rsid w:val="00F05DBE"/>
    <w:rsid w:val="00F17B1D"/>
    <w:rsid w:val="00F40AFD"/>
    <w:rsid w:val="00F42D92"/>
    <w:rsid w:val="00F5605E"/>
    <w:rsid w:val="00FE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564D63"/>
  <w14:defaultImageDpi w14:val="330"/>
  <w15:chartTrackingRefBased/>
  <w15:docId w15:val="{DE5FD329-7106-4E25-B46C-6B80D171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4D2"/>
    <w:pPr>
      <w:spacing w:before="240" w:after="240"/>
      <w:jc w:val="both"/>
    </w:pPr>
    <w:rPr>
      <w:rFonts w:ascii="AktivGrotesk-Regular" w:hAnsi="AktivGrotesk-Regular"/>
    </w:rPr>
  </w:style>
  <w:style w:type="paragraph" w:styleId="Ttulo1">
    <w:name w:val="heading 1"/>
    <w:basedOn w:val="Destacat"/>
    <w:next w:val="Normal"/>
    <w:link w:val="Ttulo1Car"/>
    <w:uiPriority w:val="9"/>
    <w:qFormat/>
    <w:rsid w:val="0040744C"/>
    <w:pPr>
      <w:outlineLvl w:val="0"/>
    </w:pPr>
    <w:rPr>
      <w:rFonts w:ascii="AktivGrotesk-Regular" w:eastAsiaTheme="majorEastAsia" w:hAnsi="AktivGrotesk-Regular" w:cs="Segoe UI"/>
      <w:b/>
      <w:color w:val="AB4164"/>
      <w:spacing w:val="-10"/>
      <w:kern w:val="28"/>
      <w:sz w:val="38"/>
      <w:szCs w:val="38"/>
    </w:rPr>
  </w:style>
  <w:style w:type="paragraph" w:styleId="Ttulo2">
    <w:name w:val="heading 2"/>
    <w:basedOn w:val="Destacat"/>
    <w:next w:val="Normal"/>
    <w:link w:val="Ttulo2Car"/>
    <w:uiPriority w:val="9"/>
    <w:unhideWhenUsed/>
    <w:qFormat/>
    <w:rsid w:val="0040744C"/>
    <w:pPr>
      <w:tabs>
        <w:tab w:val="left" w:pos="1440"/>
      </w:tabs>
      <w:outlineLvl w:val="1"/>
    </w:pPr>
    <w:rPr>
      <w:rFonts w:ascii="AktivGrotesk-Light" w:eastAsiaTheme="majorEastAsia" w:hAnsi="AktivGrotesk-Light" w:cs="Segoe UI"/>
      <w:noProof w:val="0"/>
      <w:color w:val="AB4164"/>
      <w:spacing w:val="-10"/>
      <w:kern w:val="28"/>
      <w:sz w:val="24"/>
      <w:szCs w:val="38"/>
    </w:rPr>
  </w:style>
  <w:style w:type="paragraph" w:styleId="Ttulo3">
    <w:name w:val="heading 3"/>
    <w:basedOn w:val="Destacat"/>
    <w:next w:val="Normal"/>
    <w:link w:val="Ttulo3Car"/>
    <w:uiPriority w:val="9"/>
    <w:unhideWhenUsed/>
    <w:qFormat/>
    <w:rsid w:val="0040744C"/>
    <w:pPr>
      <w:outlineLvl w:val="2"/>
    </w:pPr>
    <w:rPr>
      <w:rFonts w:ascii="AktivGrotesk-Light" w:hAnsi="AktivGrotesk-Light" w:cs="Segoe UI"/>
      <w:b/>
      <w:color w:val="B0004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1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F34"/>
  </w:style>
  <w:style w:type="paragraph" w:styleId="Piedepgina">
    <w:name w:val="footer"/>
    <w:basedOn w:val="Normal"/>
    <w:link w:val="PiedepginaCar"/>
    <w:uiPriority w:val="99"/>
    <w:unhideWhenUsed/>
    <w:rsid w:val="00071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F34"/>
  </w:style>
  <w:style w:type="paragraph" w:customStyle="1" w:styleId="Dirigita">
    <w:name w:val="Dirigit a"/>
    <w:basedOn w:val="Normal"/>
    <w:link w:val="DirigitaCar"/>
    <w:qFormat/>
    <w:rsid w:val="007C67B5"/>
    <w:pPr>
      <w:spacing w:before="0" w:after="0"/>
      <w:ind w:left="4536"/>
    </w:pPr>
    <w:rPr>
      <w:rFonts w:ascii="AktivGrotesk-MediumItalic" w:hAnsi="AktivGrotesk-MediumItalic"/>
      <w:noProof/>
    </w:rPr>
  </w:style>
  <w:style w:type="paragraph" w:customStyle="1" w:styleId="Referencia">
    <w:name w:val="Referencia"/>
    <w:basedOn w:val="Normal"/>
    <w:link w:val="ReferenciaCar"/>
    <w:qFormat/>
    <w:rsid w:val="00535F13"/>
    <w:pPr>
      <w:spacing w:before="120"/>
    </w:pPr>
    <w:rPr>
      <w:rFonts w:ascii="AktivGrotesk-Light" w:hAnsi="AktivGrotesk-Light"/>
      <w:noProof/>
      <w:sz w:val="18"/>
    </w:rPr>
  </w:style>
  <w:style w:type="character" w:customStyle="1" w:styleId="DirigitaCar">
    <w:name w:val="Dirigit a Car"/>
    <w:basedOn w:val="Fuentedeprrafopredeter"/>
    <w:link w:val="Dirigita"/>
    <w:rsid w:val="007C67B5"/>
    <w:rPr>
      <w:rFonts w:ascii="AktivGrotesk-MediumItalic" w:hAnsi="AktivGrotesk-MediumItalic"/>
      <w:noProof/>
    </w:rPr>
  </w:style>
  <w:style w:type="paragraph" w:customStyle="1" w:styleId="Firmafinal">
    <w:name w:val="Firma final"/>
    <w:basedOn w:val="Normal"/>
    <w:link w:val="FirmafinalCar"/>
    <w:qFormat/>
    <w:rsid w:val="007C67B5"/>
    <w:pPr>
      <w:spacing w:after="0"/>
      <w:jc w:val="left"/>
    </w:pPr>
    <w:rPr>
      <w:rFonts w:ascii="AktivGrotesk-Bold" w:hAnsi="AktivGrotesk-Bold"/>
      <w:noProof/>
    </w:rPr>
  </w:style>
  <w:style w:type="character" w:customStyle="1" w:styleId="ReferenciaCar">
    <w:name w:val="Referencia Car"/>
    <w:basedOn w:val="Fuentedeprrafopredeter"/>
    <w:link w:val="Referencia"/>
    <w:rsid w:val="00535F13"/>
    <w:rPr>
      <w:rFonts w:ascii="AktivGrotesk-Light" w:hAnsi="AktivGrotesk-Light"/>
      <w:noProof/>
      <w:sz w:val="18"/>
    </w:rPr>
  </w:style>
  <w:style w:type="character" w:customStyle="1" w:styleId="FirmafinalCar">
    <w:name w:val="Firma final Car"/>
    <w:basedOn w:val="Fuentedeprrafopredeter"/>
    <w:link w:val="Firmafinal"/>
    <w:rsid w:val="007C67B5"/>
    <w:rPr>
      <w:rFonts w:ascii="AktivGrotesk-Bold" w:hAnsi="AktivGrotesk-Bold"/>
      <w:noProof/>
    </w:rPr>
  </w:style>
  <w:style w:type="paragraph" w:customStyle="1" w:styleId="Default">
    <w:name w:val="Default"/>
    <w:rsid w:val="00407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Destacat">
    <w:name w:val="Destacat"/>
    <w:basedOn w:val="Prrafodelista"/>
    <w:link w:val="DestacatCar"/>
    <w:qFormat/>
    <w:rsid w:val="0040744C"/>
    <w:pPr>
      <w:pBdr>
        <w:bottom w:val="single" w:sz="48" w:space="8" w:color="FFFFFF" w:themeColor="background1"/>
      </w:pBdr>
      <w:spacing w:after="120" w:line="300" w:lineRule="auto"/>
      <w:ind w:left="0"/>
      <w:contextualSpacing w:val="0"/>
      <w:jc w:val="left"/>
    </w:pPr>
    <w:rPr>
      <w:rFonts w:ascii="AktivGrotesk-Medium" w:hAnsi="AktivGrotesk-Medium"/>
      <w:noProof/>
    </w:rPr>
  </w:style>
  <w:style w:type="character" w:customStyle="1" w:styleId="DestacatCar">
    <w:name w:val="Destacat Car"/>
    <w:basedOn w:val="Fuentedeprrafopredeter"/>
    <w:link w:val="Destacat"/>
    <w:rsid w:val="0040744C"/>
    <w:rPr>
      <w:rFonts w:ascii="AktivGrotesk-Medium" w:hAnsi="AktivGrotesk-Medium"/>
      <w:noProof/>
    </w:rPr>
  </w:style>
  <w:style w:type="paragraph" w:styleId="Prrafodelista">
    <w:name w:val="List Paragraph"/>
    <w:basedOn w:val="Normal"/>
    <w:uiPriority w:val="34"/>
    <w:qFormat/>
    <w:rsid w:val="0040744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0744C"/>
    <w:rPr>
      <w:rFonts w:ascii="AktivGrotesk-Regular" w:eastAsiaTheme="majorEastAsia" w:hAnsi="AktivGrotesk-Regular" w:cs="Segoe UI"/>
      <w:b/>
      <w:noProof/>
      <w:color w:val="AB4164"/>
      <w:spacing w:val="-10"/>
      <w:kern w:val="28"/>
      <w:sz w:val="38"/>
      <w:szCs w:val="38"/>
    </w:rPr>
  </w:style>
  <w:style w:type="character" w:customStyle="1" w:styleId="Ttulo2Car">
    <w:name w:val="Título 2 Car"/>
    <w:basedOn w:val="Fuentedeprrafopredeter"/>
    <w:link w:val="Ttulo2"/>
    <w:uiPriority w:val="9"/>
    <w:rsid w:val="0040744C"/>
    <w:rPr>
      <w:rFonts w:ascii="AktivGrotesk-Light" w:eastAsiaTheme="majorEastAsia" w:hAnsi="AktivGrotesk-Light" w:cs="Segoe UI"/>
      <w:color w:val="AB4164"/>
      <w:spacing w:val="-10"/>
      <w:kern w:val="28"/>
      <w:sz w:val="24"/>
      <w:szCs w:val="38"/>
    </w:rPr>
  </w:style>
  <w:style w:type="character" w:customStyle="1" w:styleId="Ttulo3Car">
    <w:name w:val="Título 3 Car"/>
    <w:basedOn w:val="Fuentedeprrafopredeter"/>
    <w:link w:val="Ttulo3"/>
    <w:uiPriority w:val="9"/>
    <w:rsid w:val="0040744C"/>
    <w:rPr>
      <w:rFonts w:ascii="AktivGrotesk-Light" w:hAnsi="AktivGrotesk-Light" w:cs="Segoe UI"/>
      <w:b/>
      <w:noProof/>
      <w:color w:val="B00047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EC5F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C5F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C5FAF"/>
    <w:rPr>
      <w:rFonts w:ascii="AktivGrotesk-Regular" w:hAnsi="AktivGrotesk-Regular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5F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5FAF"/>
    <w:rPr>
      <w:rFonts w:ascii="AktivGrotesk-Regular" w:hAnsi="AktivGrotesk-Regular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5FA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5FA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9F1855"/>
    <w:pPr>
      <w:spacing w:before="0" w:after="0" w:line="240" w:lineRule="auto"/>
    </w:pPr>
    <w:rPr>
      <w:rFonts w:ascii="Times New Roman" w:eastAsia="Times New Roman" w:hAnsi="Times New Roman" w:cs="Times New Roman"/>
      <w:snapToGrid w:val="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F1855"/>
    <w:rPr>
      <w:rFonts w:ascii="Times New Roman" w:eastAsia="Times New Roman" w:hAnsi="Times New Roman" w:cs="Times New Roman"/>
      <w:snapToGrid w:val="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showcase/31443429/admin/" TargetMode="External"/><Relationship Id="rId7" Type="http://schemas.openxmlformats.org/officeDocument/2006/relationships/image" Target="media/image1.png"/><Relationship Id="rId2" Type="http://schemas.openxmlformats.org/officeDocument/2006/relationships/image" Target="media/image5.png"/><Relationship Id="rId1" Type="http://schemas.openxmlformats.org/officeDocument/2006/relationships/hyperlink" Target="https://www.youtube.com/@I3PT_ParcTauli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twitter.com/I3ptT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showcase/31443429/admin/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twitter.com/I3ptT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youtube.com/@I3PT_ParcTauli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capell\Desktop\Instalaciones-CSP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292A9-BAF6-4B3B-8850-688FF51BF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Instalaciones-CSPT.dotx</Template>
  <TotalTime>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ORIOL CAPELL GRAU</dc:creator>
  <cp:keywords/>
  <dc:description/>
  <cp:lastModifiedBy>ORIOL CAPELL GRAU</cp:lastModifiedBy>
  <cp:revision>1</cp:revision>
  <cp:lastPrinted>2020-11-12T09:48:00Z</cp:lastPrinted>
  <dcterms:created xsi:type="dcterms:W3CDTF">2025-08-01T10:43:00Z</dcterms:created>
  <dcterms:modified xsi:type="dcterms:W3CDTF">2025-08-01T10:43:00Z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-1630212714</vt:i4>
  </property>
</Properties>
</file>